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EF" w:rsidRDefault="001A07EF" w:rsidP="009006C4">
      <w:pPr>
        <w:jc w:val="center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Grad Sveti Ivan Zelina, Upravni odjel za gospodarstvo, stambeno-komunalne djelatnosti i zaštitu okoliša</w:t>
      </w:r>
    </w:p>
    <w:p w:rsidR="001A07EF" w:rsidRDefault="001A07EF" w:rsidP="009006C4">
      <w:pPr>
        <w:jc w:val="center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Trg Ante Starčevića 12, 10380 Sveti Ivan Zelina, tel.:2019-212; fax.:2019-202</w:t>
      </w:r>
    </w:p>
    <w:p w:rsidR="001A07EF" w:rsidRDefault="001A07EF" w:rsidP="009006C4">
      <w:pPr>
        <w:jc w:val="center"/>
        <w:rPr>
          <w:rFonts w:ascii="Arial" w:hAnsi="Arial" w:cs="Arial"/>
          <w:sz w:val="16"/>
        </w:rPr>
      </w:pPr>
    </w:p>
    <w:p w:rsidR="001A07EF" w:rsidRPr="00805684" w:rsidRDefault="001A07EF" w:rsidP="009006C4">
      <w:pPr>
        <w:pStyle w:val="Heading1"/>
        <w:rPr>
          <w:rFonts w:ascii="Arial" w:hAnsi="Arial" w:cs="Arial"/>
          <w:color w:val="FF0000"/>
          <w:sz w:val="28"/>
        </w:rPr>
      </w:pPr>
      <w:r>
        <w:rPr>
          <w:rFonts w:ascii="Arial" w:hAnsi="Arial" w:cs="Arial"/>
          <w:color w:val="FF0000"/>
          <w:sz w:val="28"/>
        </w:rPr>
        <w:t xml:space="preserve">ZAHTJEV ZA POTPORU NABAVE I POSTAVLJANJE SUSTAVA ZA NAVODNJAVANJE  </w:t>
      </w:r>
      <w:r w:rsidRPr="00805684">
        <w:rPr>
          <w:rFonts w:ascii="Arial" w:hAnsi="Arial" w:cs="Arial"/>
          <w:color w:val="FF0000"/>
          <w:sz w:val="28"/>
        </w:rPr>
        <w:t>U</w:t>
      </w:r>
    </w:p>
    <w:p w:rsidR="001A07EF" w:rsidRPr="00805684" w:rsidRDefault="001A07EF" w:rsidP="009006C4">
      <w:pPr>
        <w:pStyle w:val="Heading3"/>
        <w:rPr>
          <w:rFonts w:ascii="Arial" w:hAnsi="Arial" w:cs="Arial"/>
          <w:color w:val="FF0000"/>
          <w:u w:val="single"/>
          <w:lang w:val="de-DE"/>
        </w:rPr>
      </w:pPr>
      <w:r w:rsidRPr="00805684">
        <w:rPr>
          <w:rFonts w:ascii="Arial" w:hAnsi="Arial" w:cs="Arial"/>
          <w:color w:val="FF0000"/>
          <w:u w:val="single"/>
          <w:lang w:val="hr-HR"/>
        </w:rPr>
        <w:t xml:space="preserve"> </w:t>
      </w:r>
      <w:r w:rsidRPr="00805684">
        <w:rPr>
          <w:rFonts w:ascii="Arial" w:hAnsi="Arial" w:cs="Arial"/>
          <w:color w:val="FF0000"/>
          <w:u w:val="single"/>
          <w:lang w:val="pl-PL"/>
        </w:rPr>
        <w:t>GRADU SVETOM IVANU ZELINI ZA 201</w:t>
      </w:r>
      <w:r>
        <w:rPr>
          <w:rFonts w:ascii="Arial" w:hAnsi="Arial" w:cs="Arial"/>
          <w:color w:val="FF0000"/>
          <w:u w:val="single"/>
          <w:lang w:val="pl-PL"/>
        </w:rPr>
        <w:t>3</w:t>
      </w:r>
      <w:r w:rsidRPr="00805684">
        <w:rPr>
          <w:rFonts w:ascii="Arial" w:hAnsi="Arial" w:cs="Arial"/>
          <w:color w:val="FF0000"/>
          <w:u w:val="single"/>
          <w:lang w:val="pl-PL"/>
        </w:rPr>
        <w:t xml:space="preserve">. </w:t>
      </w:r>
      <w:r w:rsidRPr="00805684">
        <w:rPr>
          <w:rFonts w:ascii="Arial" w:hAnsi="Arial" w:cs="Arial"/>
          <w:color w:val="FF0000"/>
          <w:u w:val="single"/>
          <w:lang w:val="de-DE"/>
        </w:rPr>
        <w:t xml:space="preserve">GODINU </w:t>
      </w:r>
    </w:p>
    <w:p w:rsidR="001A07EF" w:rsidRPr="00805684" w:rsidRDefault="001A07EF" w:rsidP="009006C4">
      <w:pPr>
        <w:rPr>
          <w:rFonts w:ascii="Arial" w:hAnsi="Arial" w:cs="Arial"/>
          <w:b/>
          <w:color w:val="FF0000"/>
        </w:rPr>
      </w:pPr>
    </w:p>
    <w:p w:rsidR="001A07EF" w:rsidRDefault="001A07EF" w:rsidP="009006C4">
      <w:pPr>
        <w:rPr>
          <w:rFonts w:ascii="Arial" w:hAnsi="Arial" w:cs="Arial"/>
          <w:b/>
        </w:rPr>
      </w:pPr>
    </w:p>
    <w:p w:rsidR="001A07EF" w:rsidRDefault="001A07EF" w:rsidP="009006C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1.OPĆI PODACI O PODNOSITELJU ZAHTJEVA:</w:t>
      </w: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08"/>
        <w:gridCol w:w="7020"/>
      </w:tblGrid>
      <w:tr w:rsidR="001A07EF" w:rsidTr="007F3BD9">
        <w:trPr>
          <w:cantSplit/>
          <w:trHeight w:val="276"/>
        </w:trPr>
        <w:tc>
          <w:tcPr>
            <w:tcW w:w="3708" w:type="dxa"/>
            <w:vMerge w:val="restart"/>
          </w:tcPr>
          <w:p w:rsidR="001A07EF" w:rsidRDefault="001A07EF" w:rsidP="007F3BD9">
            <w:pPr>
              <w:ind w:left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Ime i prezime:</w:t>
            </w:r>
          </w:p>
          <w:p w:rsidR="001A07EF" w:rsidRDefault="001A07EF" w:rsidP="007F3BD9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Naziv tvrtke:</w:t>
            </w:r>
          </w:p>
          <w:p w:rsidR="001A07EF" w:rsidRDefault="001A07EF" w:rsidP="007F3BD9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Matični broj I </w:t>
            </w:r>
            <w:r w:rsidRPr="00A4485B">
              <w:rPr>
                <w:rFonts w:ascii="Arial" w:hAnsi="Arial" w:cs="Arial"/>
                <w:b/>
              </w:rPr>
              <w:t>OIB</w:t>
            </w:r>
          </w:p>
        </w:tc>
        <w:tc>
          <w:tcPr>
            <w:tcW w:w="702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</w:tr>
      <w:tr w:rsidR="001A07EF" w:rsidTr="007F3BD9">
        <w:trPr>
          <w:cantSplit/>
          <w:trHeight w:val="276"/>
        </w:trPr>
        <w:tc>
          <w:tcPr>
            <w:tcW w:w="3708" w:type="dxa"/>
            <w:vMerge/>
          </w:tcPr>
          <w:p w:rsidR="001A07EF" w:rsidRDefault="001A07EF" w:rsidP="007F3BD9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702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</w:tr>
      <w:tr w:rsidR="001A07EF" w:rsidTr="007F3BD9">
        <w:trPr>
          <w:cantSplit/>
          <w:trHeight w:val="276"/>
        </w:trPr>
        <w:tc>
          <w:tcPr>
            <w:tcW w:w="3708" w:type="dxa"/>
            <w:vMerge/>
          </w:tcPr>
          <w:p w:rsidR="001A07EF" w:rsidRDefault="001A07EF" w:rsidP="007F3BD9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702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</w:tr>
      <w:tr w:rsidR="001A07EF" w:rsidTr="007F3BD9">
        <w:trPr>
          <w:cantSplit/>
          <w:trHeight w:val="184"/>
        </w:trPr>
        <w:tc>
          <w:tcPr>
            <w:tcW w:w="3708" w:type="dxa"/>
            <w:vMerge w:val="restart"/>
          </w:tcPr>
          <w:p w:rsidR="001A07EF" w:rsidRDefault="001A07EF" w:rsidP="007F3BD9">
            <w:pPr>
              <w:tabs>
                <w:tab w:val="left" w:pos="540"/>
              </w:tabs>
              <w:ind w:left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Adresa prebivališta/</w:t>
            </w:r>
          </w:p>
          <w:p w:rsidR="001A07EF" w:rsidRDefault="001A07EF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sjedišta</w:t>
            </w:r>
          </w:p>
        </w:tc>
        <w:tc>
          <w:tcPr>
            <w:tcW w:w="7020" w:type="dxa"/>
          </w:tcPr>
          <w:p w:rsidR="001A07EF" w:rsidRDefault="001A07EF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Mjesto, ulica i broj:</w:t>
            </w:r>
          </w:p>
        </w:tc>
      </w:tr>
      <w:tr w:rsidR="001A07EF" w:rsidTr="007F3BD9">
        <w:trPr>
          <w:cantSplit/>
          <w:trHeight w:val="184"/>
        </w:trPr>
        <w:tc>
          <w:tcPr>
            <w:tcW w:w="3708" w:type="dxa"/>
            <w:vMerge/>
          </w:tcPr>
          <w:p w:rsidR="001A07EF" w:rsidRDefault="001A07EF" w:rsidP="007F3BD9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7020" w:type="dxa"/>
          </w:tcPr>
          <w:p w:rsidR="001A07EF" w:rsidRDefault="001A07EF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Poštanski broj i mjesto:</w:t>
            </w:r>
          </w:p>
        </w:tc>
      </w:tr>
      <w:tr w:rsidR="001A07EF" w:rsidTr="007F3BD9">
        <w:trPr>
          <w:cantSplit/>
          <w:trHeight w:val="184"/>
        </w:trPr>
        <w:tc>
          <w:tcPr>
            <w:tcW w:w="3708" w:type="dxa"/>
            <w:vMerge/>
          </w:tcPr>
          <w:p w:rsidR="001A07EF" w:rsidRDefault="001A07EF" w:rsidP="007F3BD9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7020" w:type="dxa"/>
          </w:tcPr>
          <w:p w:rsidR="001A07EF" w:rsidRDefault="001A07EF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Grad:</w:t>
            </w:r>
          </w:p>
        </w:tc>
      </w:tr>
      <w:tr w:rsidR="001A07EF" w:rsidTr="007F3BD9">
        <w:trPr>
          <w:cantSplit/>
          <w:trHeight w:val="184"/>
        </w:trPr>
        <w:tc>
          <w:tcPr>
            <w:tcW w:w="3708" w:type="dxa"/>
            <w:vMerge/>
          </w:tcPr>
          <w:p w:rsidR="001A07EF" w:rsidRDefault="001A07EF" w:rsidP="007F3BD9">
            <w:pPr>
              <w:rPr>
                <w:rFonts w:ascii="Arial" w:hAnsi="Arial" w:cs="Arial"/>
              </w:rPr>
            </w:pPr>
          </w:p>
        </w:tc>
        <w:tc>
          <w:tcPr>
            <w:tcW w:w="7020" w:type="dxa"/>
          </w:tcPr>
          <w:p w:rsidR="001A07EF" w:rsidRDefault="001A07EF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Telefon/fax:</w:t>
            </w:r>
          </w:p>
        </w:tc>
      </w:tr>
      <w:tr w:rsidR="001A07EF" w:rsidTr="007F3BD9">
        <w:tc>
          <w:tcPr>
            <w:tcW w:w="10728" w:type="dxa"/>
            <w:gridSpan w:val="2"/>
          </w:tcPr>
          <w:p w:rsidR="001A07EF" w:rsidRPr="003A7801" w:rsidRDefault="001A07EF" w:rsidP="007F3BD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Upisan je u Upisnik  poljoprivrednih gospodarstva :                      </w:t>
            </w:r>
            <w:r w:rsidRPr="003A7801">
              <w:rPr>
                <w:rFonts w:ascii="Arial" w:hAnsi="Arial" w:cs="Arial"/>
                <w:b/>
              </w:rPr>
              <w:t>DA  -  NE</w:t>
            </w:r>
          </w:p>
          <w:p w:rsidR="001A07EF" w:rsidRDefault="001A07EF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Broj </w:t>
            </w:r>
            <w:r w:rsidRPr="003A7801">
              <w:rPr>
                <w:rFonts w:ascii="Arial" w:hAnsi="Arial" w:cs="Arial"/>
                <w:b/>
              </w:rPr>
              <w:t>MIBPG:</w:t>
            </w:r>
            <w:r>
              <w:rPr>
                <w:rFonts w:ascii="Arial" w:hAnsi="Arial" w:cs="Arial"/>
              </w:rPr>
              <w:t xml:space="preserve">: </w:t>
            </w:r>
          </w:p>
        </w:tc>
      </w:tr>
      <w:tr w:rsidR="001A07EF" w:rsidTr="007F3BD9">
        <w:tc>
          <w:tcPr>
            <w:tcW w:w="10728" w:type="dxa"/>
            <w:gridSpan w:val="2"/>
          </w:tcPr>
          <w:p w:rsidR="001A07EF" w:rsidRDefault="001A07EF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Gospodarstvo je porezni obveznik (u sustavu PDV-a):</w:t>
            </w:r>
          </w:p>
          <w:p w:rsidR="001A07EF" w:rsidRDefault="001A07EF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                  </w:t>
            </w:r>
            <w:r w:rsidRPr="00CD66EF">
              <w:rPr>
                <w:rFonts w:ascii="Arial" w:hAnsi="Arial" w:cs="Arial"/>
                <w:b/>
              </w:rPr>
              <w:t>DA   -   NE</w:t>
            </w:r>
          </w:p>
        </w:tc>
      </w:tr>
      <w:tr w:rsidR="001A07EF" w:rsidTr="007F3BD9">
        <w:trPr>
          <w:cantSplit/>
          <w:trHeight w:val="561"/>
        </w:trPr>
        <w:tc>
          <w:tcPr>
            <w:tcW w:w="10728" w:type="dxa"/>
            <w:gridSpan w:val="2"/>
          </w:tcPr>
          <w:p w:rsidR="001A07EF" w:rsidRDefault="001A07EF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Naziv banke i sjedište:</w:t>
            </w:r>
          </w:p>
          <w:p w:rsidR="001A07EF" w:rsidRDefault="001A07EF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Broj </w:t>
            </w:r>
            <w:r w:rsidRPr="008D35DE">
              <w:rPr>
                <w:rFonts w:ascii="Arial" w:hAnsi="Arial" w:cs="Arial"/>
                <w:b/>
              </w:rPr>
              <w:t>žiro</w:t>
            </w:r>
            <w:r>
              <w:rPr>
                <w:rFonts w:ascii="Arial" w:hAnsi="Arial" w:cs="Arial"/>
              </w:rPr>
              <w:t xml:space="preserve"> računa:</w:t>
            </w:r>
          </w:p>
        </w:tc>
      </w:tr>
    </w:tbl>
    <w:p w:rsidR="001A07EF" w:rsidRDefault="001A07EF" w:rsidP="009006C4">
      <w:pPr>
        <w:rPr>
          <w:rFonts w:ascii="Arial" w:hAnsi="Arial" w:cs="Arial"/>
          <w:b/>
        </w:rPr>
      </w:pPr>
    </w:p>
    <w:p w:rsidR="001A07EF" w:rsidRDefault="001A07EF" w:rsidP="009006C4">
      <w:pPr>
        <w:rPr>
          <w:rFonts w:ascii="Arial" w:hAnsi="Arial" w:cs="Arial"/>
          <w:b/>
        </w:rPr>
      </w:pPr>
    </w:p>
    <w:p w:rsidR="001A07EF" w:rsidRDefault="001A07EF" w:rsidP="009006C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 </w:t>
      </w:r>
      <w:r w:rsidRPr="009006C4">
        <w:rPr>
          <w:rFonts w:ascii="Arial" w:hAnsi="Arial" w:cs="Arial"/>
          <w:b/>
        </w:rPr>
        <w:t>ZAHTJEV ZA POTPORU NABAVE I POSTAVLJANJE SUSTAVA ZA NAVODNJAVANJE  ZA</w:t>
      </w:r>
      <w:r w:rsidRPr="00C2317A">
        <w:rPr>
          <w:rFonts w:ascii="Arial" w:hAnsi="Arial" w:cs="Arial"/>
          <w:b/>
        </w:rPr>
        <w:t xml:space="preserve"> 2013. GODINU:</w:t>
      </w: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08"/>
        <w:gridCol w:w="2340"/>
        <w:gridCol w:w="2160"/>
        <w:gridCol w:w="2520"/>
      </w:tblGrid>
      <w:tr w:rsidR="001A07EF" w:rsidTr="00B005C9">
        <w:tc>
          <w:tcPr>
            <w:tcW w:w="3708" w:type="dxa"/>
            <w:vAlign w:val="center"/>
          </w:tcPr>
          <w:p w:rsidR="001A07EF" w:rsidRDefault="001A07EF" w:rsidP="007F3B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Katastarska općina, č</w:t>
            </w:r>
            <w:smartTag w:uri="urn:schemas-microsoft-com:office:smarttags" w:element="PersonName">
              <w:r>
                <w:rPr>
                  <w:rFonts w:ascii="Arial" w:hAnsi="Arial" w:cs="Arial"/>
                  <w:sz w:val="20"/>
                </w:rPr>
                <w:t>k.</w:t>
              </w:r>
            </w:smartTag>
            <w:r>
              <w:rPr>
                <w:rFonts w:ascii="Arial" w:hAnsi="Arial" w:cs="Arial"/>
                <w:sz w:val="20"/>
              </w:rPr>
              <w:t>br. Ili arkod parcela - površina</w:t>
            </w:r>
          </w:p>
        </w:tc>
        <w:tc>
          <w:tcPr>
            <w:tcW w:w="2340" w:type="dxa"/>
            <w:vAlign w:val="center"/>
          </w:tcPr>
          <w:p w:rsidR="001A07EF" w:rsidRDefault="001A07EF" w:rsidP="007F3B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Vrsta proizvodnje</w:t>
            </w:r>
          </w:p>
        </w:tc>
        <w:tc>
          <w:tcPr>
            <w:tcW w:w="2160" w:type="dxa"/>
            <w:vAlign w:val="center"/>
          </w:tcPr>
          <w:p w:rsidR="001A07EF" w:rsidRDefault="001A07EF" w:rsidP="007F3B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Kn/zahtjevu</w:t>
            </w:r>
          </w:p>
        </w:tc>
        <w:tc>
          <w:tcPr>
            <w:tcW w:w="2520" w:type="dxa"/>
            <w:vAlign w:val="center"/>
          </w:tcPr>
          <w:p w:rsidR="001A07EF" w:rsidRDefault="001A07EF" w:rsidP="007F3BD9">
            <w:pPr>
              <w:jc w:val="center"/>
              <w:rPr>
                <w:rFonts w:ascii="Arial" w:hAnsi="Arial" w:cs="Arial"/>
                <w:sz w:val="20"/>
                <w:vertAlign w:val="superscript"/>
              </w:rPr>
            </w:pPr>
            <w:r>
              <w:rPr>
                <w:rFonts w:ascii="Arial" w:hAnsi="Arial" w:cs="Arial"/>
                <w:sz w:val="20"/>
              </w:rPr>
              <w:t>50%</w:t>
            </w:r>
          </w:p>
        </w:tc>
      </w:tr>
      <w:tr w:rsidR="001A07EF" w:rsidTr="00B005C9">
        <w:tc>
          <w:tcPr>
            <w:tcW w:w="3708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16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52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</w:tr>
      <w:tr w:rsidR="001A07EF" w:rsidTr="00B005C9">
        <w:tc>
          <w:tcPr>
            <w:tcW w:w="3708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16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52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</w:tr>
      <w:tr w:rsidR="001A07EF" w:rsidTr="00B005C9">
        <w:tc>
          <w:tcPr>
            <w:tcW w:w="3708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16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52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</w:tr>
      <w:tr w:rsidR="001A07EF" w:rsidTr="00B005C9">
        <w:tc>
          <w:tcPr>
            <w:tcW w:w="3708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16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52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</w:tr>
      <w:tr w:rsidR="001A07EF" w:rsidTr="00B005C9">
        <w:tc>
          <w:tcPr>
            <w:tcW w:w="3708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16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52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</w:tr>
      <w:tr w:rsidR="001A07EF" w:rsidTr="00B005C9">
        <w:tc>
          <w:tcPr>
            <w:tcW w:w="3708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16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52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</w:tr>
      <w:tr w:rsidR="001A07EF" w:rsidTr="00B005C9"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tcBorders>
              <w:left w:val="nil"/>
              <w:bottom w:val="nil"/>
              <w:right w:val="nil"/>
            </w:tcBorders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160" w:type="dxa"/>
            <w:tcBorders>
              <w:left w:val="nil"/>
              <w:bottom w:val="nil"/>
            </w:tcBorders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UKUPNO:</w:t>
            </w:r>
          </w:p>
        </w:tc>
        <w:tc>
          <w:tcPr>
            <w:tcW w:w="2520" w:type="dxa"/>
          </w:tcPr>
          <w:p w:rsidR="001A07EF" w:rsidRDefault="001A07EF" w:rsidP="007F3BD9">
            <w:pPr>
              <w:rPr>
                <w:rFonts w:ascii="Arial" w:hAnsi="Arial" w:cs="Arial"/>
                <w:b/>
              </w:rPr>
            </w:pPr>
          </w:p>
        </w:tc>
      </w:tr>
    </w:tbl>
    <w:p w:rsidR="001A07EF" w:rsidRDefault="001A07EF" w:rsidP="009006C4">
      <w:pPr>
        <w:jc w:val="both"/>
        <w:rPr>
          <w:rFonts w:ascii="Arial" w:hAnsi="Arial" w:cs="Arial"/>
          <w:b/>
          <w:sz w:val="20"/>
          <w:u w:val="single"/>
        </w:rPr>
      </w:pPr>
    </w:p>
    <w:p w:rsidR="001A07EF" w:rsidRDefault="001A07EF" w:rsidP="009006C4">
      <w:pPr>
        <w:jc w:val="both"/>
        <w:rPr>
          <w:rFonts w:ascii="Arial" w:hAnsi="Arial" w:cs="Arial"/>
          <w:b/>
          <w:sz w:val="20"/>
          <w:u w:val="single"/>
        </w:rPr>
      </w:pPr>
    </w:p>
    <w:p w:rsidR="001A07EF" w:rsidRPr="009006C4" w:rsidRDefault="001A07EF" w:rsidP="009006C4">
      <w:pPr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b/>
          <w:sz w:val="20"/>
          <w:u w:val="single"/>
        </w:rPr>
        <w:t>Ovom Zahtjevu prilažem:</w:t>
      </w:r>
      <w:r>
        <w:rPr>
          <w:rFonts w:ascii="Arial" w:hAnsi="Arial" w:cs="Arial"/>
          <w:i/>
          <w:sz w:val="20"/>
        </w:rPr>
        <w:t xml:space="preserve"> </w:t>
      </w:r>
    </w:p>
    <w:p w:rsidR="001A07EF" w:rsidRDefault="001A07EF" w:rsidP="009006C4">
      <w:pPr>
        <w:pStyle w:val="BodyText"/>
      </w:pPr>
      <w:r>
        <w:t xml:space="preserve">a) Presliku posjedovnog lista ili gruntovnog izvatka za zemljište na kojem se nalazi površina za navodnjavanje,  a za zakupljeno zemljište, ugovor o zakupu koji glasi na podnositelja zahtjeva,, </w:t>
      </w:r>
    </w:p>
    <w:p w:rsidR="001A07EF" w:rsidRDefault="001A07EF" w:rsidP="009006C4">
      <w:pPr>
        <w:jc w:val="both"/>
        <w:rPr>
          <w:rFonts w:ascii="Arial" w:hAnsi="Arial" w:cs="Arial"/>
          <w:bCs/>
          <w:i/>
          <w:sz w:val="20"/>
        </w:rPr>
      </w:pPr>
      <w:r>
        <w:rPr>
          <w:rFonts w:ascii="Arial" w:hAnsi="Arial" w:cs="Arial"/>
          <w:bCs/>
          <w:i/>
          <w:sz w:val="20"/>
        </w:rPr>
        <w:t>b) Dokaz da je upisan u Upisnik poljoprivrednih gospodarstava,</w:t>
      </w:r>
    </w:p>
    <w:p w:rsidR="001A07EF" w:rsidRDefault="001A07EF" w:rsidP="009006C4">
      <w:pPr>
        <w:jc w:val="both"/>
        <w:rPr>
          <w:rFonts w:ascii="Arial" w:hAnsi="Arial" w:cs="Arial"/>
          <w:bCs/>
          <w:i/>
          <w:sz w:val="20"/>
        </w:rPr>
      </w:pPr>
      <w:r>
        <w:rPr>
          <w:rFonts w:ascii="Arial" w:hAnsi="Arial" w:cs="Arial"/>
          <w:bCs/>
          <w:i/>
          <w:sz w:val="20"/>
        </w:rPr>
        <w:t>c) Kopiju računa o nabavi sustava za navodnjavanje</w:t>
      </w:r>
    </w:p>
    <w:p w:rsidR="001A07EF" w:rsidRDefault="001A07EF" w:rsidP="009006C4">
      <w:pPr>
        <w:jc w:val="both"/>
        <w:rPr>
          <w:rFonts w:ascii="Arial" w:hAnsi="Arial" w:cs="Arial"/>
          <w:bCs/>
          <w:i/>
          <w:sz w:val="20"/>
        </w:rPr>
      </w:pPr>
      <w:r>
        <w:rPr>
          <w:rFonts w:ascii="Arial" w:hAnsi="Arial" w:cs="Arial"/>
          <w:bCs/>
          <w:i/>
          <w:sz w:val="20"/>
        </w:rPr>
        <w:t xml:space="preserve">c) Presliku </w:t>
      </w:r>
      <w:r w:rsidRPr="008D35DE">
        <w:rPr>
          <w:rFonts w:ascii="Arial" w:hAnsi="Arial" w:cs="Arial"/>
          <w:b/>
          <w:bCs/>
          <w:i/>
          <w:sz w:val="20"/>
        </w:rPr>
        <w:t>žiro</w:t>
      </w:r>
      <w:r>
        <w:rPr>
          <w:rFonts w:ascii="Arial" w:hAnsi="Arial" w:cs="Arial"/>
          <w:bCs/>
          <w:i/>
          <w:sz w:val="20"/>
        </w:rPr>
        <w:t xml:space="preserve"> računa,</w:t>
      </w:r>
    </w:p>
    <w:p w:rsidR="001A07EF" w:rsidRDefault="001A07EF" w:rsidP="009006C4">
      <w:pPr>
        <w:jc w:val="both"/>
        <w:rPr>
          <w:rFonts w:ascii="Arial" w:hAnsi="Arial" w:cs="Arial"/>
          <w:bCs/>
          <w:i/>
          <w:sz w:val="20"/>
        </w:rPr>
      </w:pPr>
      <w:r>
        <w:rPr>
          <w:rFonts w:ascii="Arial" w:hAnsi="Arial" w:cs="Arial"/>
          <w:bCs/>
          <w:i/>
          <w:sz w:val="20"/>
        </w:rPr>
        <w:t>d) Obostranu presliku osobne iskaznice  ili potvrda o prebivalištu, odnosno za obrt i tvrtke sjedište,</w:t>
      </w:r>
    </w:p>
    <w:p w:rsidR="001A07EF" w:rsidRDefault="001A07EF" w:rsidP="009006C4">
      <w:pPr>
        <w:jc w:val="both"/>
        <w:rPr>
          <w:rFonts w:ascii="Arial" w:hAnsi="Arial" w:cs="Arial"/>
          <w:bCs/>
          <w:i/>
          <w:sz w:val="20"/>
        </w:rPr>
      </w:pPr>
      <w:r>
        <w:rPr>
          <w:rFonts w:ascii="Arial" w:hAnsi="Arial" w:cs="Arial"/>
          <w:bCs/>
          <w:i/>
          <w:sz w:val="20"/>
        </w:rPr>
        <w:t>e) Potvrda o izvršenim financijskim obvezama prema Gradu Sv. I. Zelini.</w:t>
      </w:r>
    </w:p>
    <w:p w:rsidR="001A07EF" w:rsidRDefault="001A07EF" w:rsidP="009006C4">
      <w:pPr>
        <w:jc w:val="both"/>
        <w:rPr>
          <w:rFonts w:ascii="Arial" w:hAnsi="Arial" w:cs="Arial"/>
          <w:b/>
          <w:i/>
          <w:sz w:val="20"/>
        </w:rPr>
      </w:pPr>
    </w:p>
    <w:p w:rsidR="001A07EF" w:rsidRDefault="001A07EF" w:rsidP="009006C4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>Mjesto i datum:_________________________________</w:t>
      </w:r>
    </w:p>
    <w:p w:rsidR="001A07EF" w:rsidRDefault="001A07EF" w:rsidP="009006C4">
      <w:pPr>
        <w:pBdr>
          <w:bottom w:val="single" w:sz="12" w:space="1" w:color="auto"/>
        </w:pBd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Ispunio i za točnost podataka odgovara  (potpis):____________________________</w:t>
      </w:r>
    </w:p>
    <w:p w:rsidR="001A07EF" w:rsidRDefault="001A07EF" w:rsidP="009006C4">
      <w:pPr>
        <w:rPr>
          <w:rFonts w:ascii="Arial" w:hAnsi="Arial" w:cs="Arial"/>
          <w:b/>
          <w:i/>
        </w:rPr>
      </w:pPr>
    </w:p>
    <w:p w:rsidR="001A07EF" w:rsidRDefault="001A07EF" w:rsidP="009006C4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0"/>
          <w:u w:val="single"/>
        </w:rPr>
        <w:t>Ispunjava djelatnik Upravnog odjela za gospodarstvo, stambeno-komunalne djelatnosti i zaštitu okoliša:</w:t>
      </w:r>
    </w:p>
    <w:p w:rsidR="001A07EF" w:rsidRPr="008D35DE" w:rsidRDefault="001A07EF" w:rsidP="009006C4">
      <w:pPr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b/>
          <w:i/>
          <w:sz w:val="20"/>
        </w:rPr>
        <w:t>Potvrđujem svojim potpisom da je podnositelj zahtjeva postavio sustav za navodnjavanje u skladu  s točkom 2. ovog Zahtjeva.</w:t>
      </w:r>
    </w:p>
    <w:p w:rsidR="001A07EF" w:rsidRDefault="001A07EF" w:rsidP="009006C4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(potpis):________________________________, Mjesto i datum:_______________________</w:t>
      </w:r>
    </w:p>
    <w:p w:rsidR="001A07EF" w:rsidRDefault="001A07EF" w:rsidP="009006C4">
      <w:pPr>
        <w:rPr>
          <w:rFonts w:ascii="Arial" w:hAnsi="Arial" w:cs="Arial"/>
          <w:b/>
          <w:i/>
        </w:rPr>
      </w:pPr>
    </w:p>
    <w:p w:rsidR="001A07EF" w:rsidRDefault="001A07EF" w:rsidP="009006C4">
      <w:pPr>
        <w:rPr>
          <w:b/>
          <w:i/>
        </w:rPr>
      </w:pPr>
      <w:r>
        <w:rPr>
          <w:rFonts w:ascii="Arial" w:hAnsi="Arial" w:cs="Arial"/>
          <w:b/>
          <w:i/>
        </w:rPr>
        <w:t>Primjedbe:________________________________________________________________</w:t>
      </w:r>
      <w:r>
        <w:rPr>
          <w:b/>
          <w:i/>
        </w:rPr>
        <w:t>__</w:t>
      </w:r>
    </w:p>
    <w:p w:rsidR="001A07EF" w:rsidRDefault="001A07EF" w:rsidP="009006C4">
      <w:pPr>
        <w:rPr>
          <w:b/>
          <w:i/>
        </w:rPr>
      </w:pPr>
    </w:p>
    <w:sectPr w:rsidR="001A07EF" w:rsidSect="008D35DE">
      <w:headerReference w:type="default" r:id="rId7"/>
      <w:pgSz w:w="11906" w:h="16838"/>
      <w:pgMar w:top="737" w:right="851" w:bottom="73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7EF" w:rsidRDefault="001A07EF" w:rsidP="00287D08">
      <w:r>
        <w:separator/>
      </w:r>
    </w:p>
  </w:endnote>
  <w:endnote w:type="continuationSeparator" w:id="0">
    <w:p w:rsidR="001A07EF" w:rsidRDefault="001A07EF" w:rsidP="00287D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7EF" w:rsidRDefault="001A07EF" w:rsidP="00287D08">
      <w:r>
        <w:separator/>
      </w:r>
    </w:p>
  </w:footnote>
  <w:footnote w:type="continuationSeparator" w:id="0">
    <w:p w:rsidR="001A07EF" w:rsidRDefault="001A07EF" w:rsidP="00287D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EF" w:rsidRPr="00092664" w:rsidRDefault="001A07EF" w:rsidP="00092664">
    <w:pPr>
      <w:pStyle w:val="Header"/>
      <w:jc w:val="right"/>
      <w:rPr>
        <w:b/>
      </w:rPr>
    </w:pPr>
    <w:r>
      <w:rPr>
        <w:b/>
      </w:rPr>
      <w:t xml:space="preserve">  OBRAZAC</w:t>
    </w:r>
    <w:r w:rsidRPr="00092664">
      <w:rPr>
        <w:b/>
      </w:rPr>
      <w:t xml:space="preserve"> </w:t>
    </w:r>
    <w:r>
      <w:rPr>
        <w:b/>
      </w:rPr>
      <w:t>MPG 2</w:t>
    </w:r>
    <w:r w:rsidRPr="00092664">
      <w:rPr>
        <w:b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7567D"/>
    <w:multiLevelType w:val="multilevel"/>
    <w:tmpl w:val="9E0CA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06C4"/>
    <w:rsid w:val="000741D3"/>
    <w:rsid w:val="00092664"/>
    <w:rsid w:val="000A33D2"/>
    <w:rsid w:val="001A07EF"/>
    <w:rsid w:val="002159C4"/>
    <w:rsid w:val="00287D08"/>
    <w:rsid w:val="002F32ED"/>
    <w:rsid w:val="00357064"/>
    <w:rsid w:val="003A7801"/>
    <w:rsid w:val="0050340F"/>
    <w:rsid w:val="005B2E44"/>
    <w:rsid w:val="005E3FC5"/>
    <w:rsid w:val="00715A53"/>
    <w:rsid w:val="007661BB"/>
    <w:rsid w:val="007918B5"/>
    <w:rsid w:val="007F3BD9"/>
    <w:rsid w:val="00804694"/>
    <w:rsid w:val="00805684"/>
    <w:rsid w:val="00861791"/>
    <w:rsid w:val="008D35DE"/>
    <w:rsid w:val="009006C4"/>
    <w:rsid w:val="009F246B"/>
    <w:rsid w:val="00A4480F"/>
    <w:rsid w:val="00A4485B"/>
    <w:rsid w:val="00B005C9"/>
    <w:rsid w:val="00BB78EE"/>
    <w:rsid w:val="00BC7538"/>
    <w:rsid w:val="00BF73D6"/>
    <w:rsid w:val="00C06D7C"/>
    <w:rsid w:val="00C2317A"/>
    <w:rsid w:val="00CD66EF"/>
    <w:rsid w:val="00CF22DE"/>
    <w:rsid w:val="00EC3F63"/>
    <w:rsid w:val="00F11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6C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006C4"/>
    <w:pPr>
      <w:keepNext/>
      <w:jc w:val="center"/>
      <w:outlineLvl w:val="0"/>
    </w:pPr>
    <w:rPr>
      <w:b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006C4"/>
    <w:pPr>
      <w:keepNext/>
      <w:outlineLvl w:val="1"/>
    </w:pPr>
    <w:rPr>
      <w:b/>
      <w:i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006C4"/>
    <w:pPr>
      <w:keepNext/>
      <w:jc w:val="center"/>
      <w:outlineLvl w:val="2"/>
    </w:pPr>
    <w:rPr>
      <w:b/>
      <w:sz w:val="28"/>
      <w:szCs w:val="20"/>
      <w:lang w:val="en-A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006C4"/>
    <w:pPr>
      <w:keepNext/>
      <w:jc w:val="center"/>
      <w:outlineLvl w:val="3"/>
    </w:pPr>
    <w:rPr>
      <w:b/>
      <w:i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006C4"/>
    <w:rPr>
      <w:rFonts w:ascii="Times New Roman" w:hAnsi="Times New Roman" w:cs="Times New Roman"/>
      <w:b/>
      <w:sz w:val="20"/>
      <w:szCs w:val="20"/>
      <w:lang w:eastAsia="hr-HR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006C4"/>
    <w:rPr>
      <w:rFonts w:ascii="Times New Roman" w:hAnsi="Times New Roman" w:cs="Times New Roman"/>
      <w:b/>
      <w:i/>
      <w:sz w:val="20"/>
      <w:szCs w:val="20"/>
      <w:lang w:eastAsia="hr-HR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006C4"/>
    <w:rPr>
      <w:rFonts w:ascii="Times New Roman" w:hAnsi="Times New Roman" w:cs="Times New Roman"/>
      <w:b/>
      <w:sz w:val="20"/>
      <w:szCs w:val="20"/>
      <w:lang w:val="en-AU" w:eastAsia="hr-HR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006C4"/>
    <w:rPr>
      <w:rFonts w:ascii="Times New Roman" w:hAnsi="Times New Roman" w:cs="Times New Roman"/>
      <w:b/>
      <w:i/>
      <w:sz w:val="24"/>
      <w:szCs w:val="24"/>
      <w:lang w:eastAsia="hr-HR"/>
    </w:rPr>
  </w:style>
  <w:style w:type="paragraph" w:styleId="BodyText">
    <w:name w:val="Body Text"/>
    <w:basedOn w:val="Normal"/>
    <w:link w:val="BodyTextChar"/>
    <w:uiPriority w:val="99"/>
    <w:rsid w:val="009006C4"/>
    <w:pPr>
      <w:jc w:val="both"/>
    </w:pPr>
    <w:rPr>
      <w:rFonts w:ascii="Arial" w:hAnsi="Arial" w:cs="Arial"/>
      <w:bCs/>
      <w:i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006C4"/>
    <w:rPr>
      <w:rFonts w:ascii="Arial" w:hAnsi="Arial" w:cs="Arial"/>
      <w:bCs/>
      <w:i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rsid w:val="009006C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06C4"/>
    <w:rPr>
      <w:rFonts w:ascii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BC753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E3FC5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06D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81C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1</Pages>
  <Words>320</Words>
  <Characters>1830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Štefica Kramarić</cp:lastModifiedBy>
  <cp:revision>9</cp:revision>
  <cp:lastPrinted>2013-04-10T07:25:00Z</cp:lastPrinted>
  <dcterms:created xsi:type="dcterms:W3CDTF">2013-03-21T11:12:00Z</dcterms:created>
  <dcterms:modified xsi:type="dcterms:W3CDTF">2013-04-10T07:36:00Z</dcterms:modified>
</cp:coreProperties>
</file>